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4C860" w14:textId="06624399" w:rsidR="00571A31" w:rsidRPr="00EB4C22" w:rsidRDefault="001F7DA7" w:rsidP="00EB4C22">
      <w:pPr>
        <w:ind w:left="5954" w:hanging="2977"/>
        <w:rPr>
          <w:rFonts w:ascii="Times New Roman" w:hAnsi="Times New Roman"/>
        </w:rPr>
      </w:pPr>
      <w:r w:rsidRPr="00FA0A3C">
        <w:rPr>
          <w:rFonts w:ascii="Times New Roman" w:hAnsi="Times New Roman"/>
          <w:b/>
        </w:rPr>
        <w:t xml:space="preserve">Site Internet : </w:t>
      </w:r>
      <w:hyperlink r:id="rId7" w:history="1">
        <w:r w:rsidRPr="00267DAC">
          <w:rPr>
            <w:rStyle w:val="Lienhypertexte"/>
            <w:rFonts w:ascii="Times New Roman" w:hAnsi="Times New Roman"/>
            <w:b/>
          </w:rPr>
          <w:t>www.atb</w:t>
        </w:r>
        <w:r w:rsidRPr="00267DAC">
          <w:rPr>
            <w:rStyle w:val="Lienhypertexte"/>
            <w:rFonts w:ascii="Times New Roman" w:hAnsi="Times New Roman"/>
            <w:b/>
          </w:rPr>
          <w:t>u</w:t>
        </w:r>
        <w:r w:rsidRPr="00267DAC">
          <w:rPr>
            <w:rStyle w:val="Lienhypertexte"/>
            <w:rFonts w:ascii="Times New Roman" w:hAnsi="Times New Roman"/>
            <w:b/>
          </w:rPr>
          <w:t>c.com</w:t>
        </w:r>
      </w:hyperlink>
      <w:r>
        <w:rPr>
          <w:rFonts w:ascii="Times New Roman" w:hAnsi="Times New Roman"/>
          <w:b/>
        </w:rPr>
        <w:t xml:space="preserve"> </w:t>
      </w:r>
      <w:r>
        <w:rPr>
          <w:rFonts w:ascii="Times New Roman" w:hAnsi="Times New Roman"/>
          <w:b/>
        </w:rPr>
        <w:tab/>
      </w:r>
      <w:r w:rsidRPr="00FA0A3C">
        <w:rPr>
          <w:rFonts w:ascii="Times New Roman" w:hAnsi="Times New Roman"/>
          <w:b/>
        </w:rPr>
        <w:t xml:space="preserve">E mail : </w:t>
      </w:r>
      <w:hyperlink r:id="rId8" w:history="1">
        <w:r w:rsidRPr="00FA0A3C">
          <w:rPr>
            <w:rStyle w:val="Lienhypertexte"/>
            <w:rFonts w:ascii="Times New Roman" w:hAnsi="Times New Roman"/>
            <w:b/>
          </w:rPr>
          <w:t>courrier@atbuc.com</w:t>
        </w:r>
      </w:hyperlink>
    </w:p>
    <w:p w14:paraId="1427F01B" w14:textId="77777777" w:rsidR="00571A31" w:rsidRDefault="00571A31"/>
    <w:p w14:paraId="5B32FE92" w14:textId="77777777" w:rsidR="00571A31" w:rsidRDefault="00571A31"/>
    <w:p w14:paraId="4E5CFACF" w14:textId="6C9F3513" w:rsidR="00571A31" w:rsidRDefault="00571A31" w:rsidP="00B813FF">
      <w:pPr>
        <w:pStyle w:val="Titre1"/>
        <w:rPr>
          <w:sz w:val="36"/>
        </w:rPr>
      </w:pPr>
      <w:r>
        <w:rPr>
          <w:sz w:val="36"/>
        </w:rPr>
        <w:t>SAISON SPORTIVE 20</w:t>
      </w:r>
      <w:r w:rsidR="00D7541A">
        <w:rPr>
          <w:sz w:val="36"/>
        </w:rPr>
        <w:t>2</w:t>
      </w:r>
      <w:r w:rsidR="00EB4C22">
        <w:rPr>
          <w:sz w:val="36"/>
        </w:rPr>
        <w:t>6</w:t>
      </w:r>
      <w:r>
        <w:rPr>
          <w:sz w:val="36"/>
        </w:rPr>
        <w:t>/20</w:t>
      </w:r>
      <w:r w:rsidR="00611DEC">
        <w:rPr>
          <w:sz w:val="36"/>
        </w:rPr>
        <w:t>2</w:t>
      </w:r>
      <w:r w:rsidR="00EB4C22">
        <w:rPr>
          <w:sz w:val="36"/>
        </w:rPr>
        <w:t>7</w:t>
      </w:r>
    </w:p>
    <w:p w14:paraId="600EB3E2" w14:textId="77777777" w:rsidR="00571A31" w:rsidRDefault="00571A31"/>
    <w:p w14:paraId="2F17D964" w14:textId="77777777" w:rsidR="00571A31" w:rsidRDefault="00571A31"/>
    <w:p w14:paraId="40FBA792" w14:textId="77777777" w:rsidR="00571A31" w:rsidRDefault="00571A31"/>
    <w:p w14:paraId="11586881" w14:textId="77777777" w:rsidR="00571A31" w:rsidRDefault="00571A31">
      <w:pPr>
        <w:pStyle w:val="Titre2"/>
        <w:rPr>
          <w:sz w:val="48"/>
        </w:rPr>
      </w:pPr>
      <w:r>
        <w:rPr>
          <w:sz w:val="48"/>
        </w:rPr>
        <w:t>AUTORISATION PARENTALE</w:t>
      </w:r>
    </w:p>
    <w:p w14:paraId="07ADD5E3" w14:textId="77777777" w:rsidR="00571A31" w:rsidRDefault="00571A31"/>
    <w:p w14:paraId="32F321B5" w14:textId="77777777" w:rsidR="00571A31" w:rsidRDefault="00571A31"/>
    <w:p w14:paraId="3460F818" w14:textId="77777777" w:rsidR="00571A31" w:rsidRDefault="00571A31"/>
    <w:p w14:paraId="071A744F" w14:textId="77777777" w:rsidR="00571A31" w:rsidRDefault="00571A31"/>
    <w:p w14:paraId="1CECA809" w14:textId="77777777" w:rsidR="00571A31" w:rsidRDefault="00571A31"/>
    <w:p w14:paraId="3DF710A0" w14:textId="77777777" w:rsidR="00571A31" w:rsidRDefault="00571A31">
      <w:pPr>
        <w:ind w:right="962"/>
        <w:rPr>
          <w:sz w:val="24"/>
        </w:rPr>
      </w:pPr>
      <w:r>
        <w:rPr>
          <w:sz w:val="24"/>
        </w:rPr>
        <w:t>Je soussigné(e), Monsieur ou Madame………………………………………………………………</w:t>
      </w:r>
    </w:p>
    <w:p w14:paraId="4A459C2C" w14:textId="77777777" w:rsidR="00571A31" w:rsidRDefault="00571A31">
      <w:pPr>
        <w:ind w:right="962"/>
        <w:rPr>
          <w:sz w:val="24"/>
        </w:rPr>
      </w:pPr>
    </w:p>
    <w:p w14:paraId="6B8519DA" w14:textId="77777777" w:rsidR="00571A31" w:rsidRDefault="00571A31">
      <w:pPr>
        <w:ind w:right="962"/>
        <w:rPr>
          <w:sz w:val="24"/>
        </w:rPr>
      </w:pPr>
      <w:r>
        <w:rPr>
          <w:sz w:val="24"/>
        </w:rPr>
        <w:t>Représentant(e) légale(e) de …………………………………………………………………………</w:t>
      </w:r>
    </w:p>
    <w:p w14:paraId="6C3DA02D" w14:textId="77777777" w:rsidR="00571A31" w:rsidRDefault="00571A31">
      <w:pPr>
        <w:ind w:right="962"/>
        <w:rPr>
          <w:sz w:val="24"/>
        </w:rPr>
      </w:pPr>
    </w:p>
    <w:p w14:paraId="1336D26A" w14:textId="77777777" w:rsidR="00571A31" w:rsidRDefault="00571A31">
      <w:pPr>
        <w:ind w:right="962"/>
        <w:rPr>
          <w:sz w:val="24"/>
        </w:rPr>
      </w:pPr>
      <w:r>
        <w:rPr>
          <w:sz w:val="24"/>
        </w:rPr>
        <w:t>Né(e) l</w:t>
      </w:r>
      <w:r w:rsidR="00452F59">
        <w:rPr>
          <w:sz w:val="24"/>
        </w:rPr>
        <w:t>e ……………………………à .………………………….....</w:t>
      </w:r>
      <w:r>
        <w:rPr>
          <w:sz w:val="24"/>
        </w:rPr>
        <w:t>…</w:t>
      </w:r>
      <w:r w:rsidR="00AE3E0E">
        <w:rPr>
          <w:sz w:val="24"/>
        </w:rPr>
        <w:t>..</w:t>
      </w:r>
      <w:r w:rsidR="00452F59">
        <w:rPr>
          <w:sz w:val="24"/>
        </w:rPr>
        <w:t xml:space="preserve"> </w:t>
      </w:r>
      <w:r w:rsidR="00AE3E0E">
        <w:rPr>
          <w:sz w:val="24"/>
        </w:rPr>
        <w:t>Code Postal</w:t>
      </w:r>
      <w:r w:rsidR="00452F59">
        <w:rPr>
          <w:sz w:val="24"/>
        </w:rPr>
        <w:t xml:space="preserve"> ………...…..…</w:t>
      </w:r>
    </w:p>
    <w:p w14:paraId="3932EDEC" w14:textId="77777777" w:rsidR="00571A31" w:rsidRDefault="00571A31">
      <w:pPr>
        <w:ind w:right="962"/>
        <w:rPr>
          <w:sz w:val="24"/>
        </w:rPr>
      </w:pPr>
    </w:p>
    <w:p w14:paraId="71DE4029" w14:textId="77777777" w:rsidR="00571A31" w:rsidRDefault="00571A31">
      <w:pPr>
        <w:ind w:right="962"/>
        <w:rPr>
          <w:b/>
          <w:sz w:val="24"/>
        </w:rPr>
      </w:pPr>
      <w:r>
        <w:rPr>
          <w:sz w:val="24"/>
        </w:rPr>
        <w:t xml:space="preserve">Adhérent(e) à </w:t>
      </w:r>
      <w:r>
        <w:rPr>
          <w:b/>
          <w:sz w:val="24"/>
        </w:rPr>
        <w:t>l’Amicale des Tireurs de Buc</w:t>
      </w:r>
    </w:p>
    <w:p w14:paraId="76506565" w14:textId="77777777" w:rsidR="00571A31" w:rsidRDefault="00571A31">
      <w:pPr>
        <w:ind w:right="962"/>
        <w:rPr>
          <w:b/>
          <w:sz w:val="24"/>
        </w:rPr>
      </w:pPr>
    </w:p>
    <w:p w14:paraId="054EC151" w14:textId="77777777" w:rsidR="00571A31" w:rsidRDefault="00571A31">
      <w:pPr>
        <w:ind w:right="962"/>
        <w:rPr>
          <w:sz w:val="24"/>
        </w:rPr>
      </w:pPr>
      <w:r>
        <w:rPr>
          <w:b/>
          <w:sz w:val="24"/>
        </w:rPr>
        <w:t>N° d’association : 1078084</w:t>
      </w:r>
      <w:r>
        <w:rPr>
          <w:b/>
          <w:sz w:val="24"/>
        </w:rPr>
        <w:tab/>
      </w:r>
      <w:r>
        <w:rPr>
          <w:b/>
          <w:sz w:val="24"/>
        </w:rPr>
        <w:tab/>
      </w:r>
      <w:r>
        <w:rPr>
          <w:b/>
          <w:sz w:val="24"/>
        </w:rPr>
        <w:tab/>
        <w:t xml:space="preserve">N° de licence </w:t>
      </w:r>
      <w:r>
        <w:rPr>
          <w:sz w:val="24"/>
        </w:rPr>
        <w:t>……………………………………</w:t>
      </w:r>
    </w:p>
    <w:p w14:paraId="395AEA03" w14:textId="77777777" w:rsidR="00571A31" w:rsidRPr="007B4C3F" w:rsidRDefault="007B4C3F">
      <w:pPr>
        <w:ind w:right="962"/>
        <w:rPr>
          <w:sz w:val="16"/>
          <w:szCs w:val="16"/>
        </w:rPr>
      </w:pPr>
      <w:r>
        <w:rPr>
          <w:sz w:val="24"/>
        </w:rPr>
        <w:tab/>
      </w:r>
      <w:r>
        <w:rPr>
          <w:sz w:val="24"/>
        </w:rPr>
        <w:tab/>
      </w:r>
      <w:r>
        <w:rPr>
          <w:sz w:val="24"/>
        </w:rPr>
        <w:tab/>
      </w:r>
      <w:r>
        <w:rPr>
          <w:sz w:val="24"/>
        </w:rPr>
        <w:tab/>
      </w:r>
      <w:r>
        <w:rPr>
          <w:sz w:val="24"/>
        </w:rPr>
        <w:tab/>
      </w:r>
      <w:r>
        <w:rPr>
          <w:sz w:val="24"/>
        </w:rPr>
        <w:tab/>
      </w:r>
      <w:r>
        <w:rPr>
          <w:sz w:val="24"/>
        </w:rPr>
        <w:tab/>
      </w:r>
      <w:r w:rsidRPr="007B4C3F">
        <w:rPr>
          <w:sz w:val="16"/>
          <w:szCs w:val="16"/>
        </w:rPr>
        <w:t>( à renseigner par l’A.T.BUC )</w:t>
      </w:r>
    </w:p>
    <w:p w14:paraId="6FD047A9" w14:textId="77777777" w:rsidR="00571A31" w:rsidRDefault="00571A31">
      <w:pPr>
        <w:ind w:right="962"/>
        <w:rPr>
          <w:sz w:val="24"/>
        </w:rPr>
      </w:pPr>
    </w:p>
    <w:p w14:paraId="2459FEAE" w14:textId="77777777" w:rsidR="00571A31" w:rsidRDefault="00571A31">
      <w:pPr>
        <w:ind w:right="962"/>
        <w:rPr>
          <w:sz w:val="24"/>
        </w:rPr>
      </w:pPr>
    </w:p>
    <w:p w14:paraId="2B8C1C6C" w14:textId="77777777" w:rsidR="00571A31" w:rsidRDefault="00571A31">
      <w:pPr>
        <w:pStyle w:val="Corpsdetexte"/>
      </w:pPr>
      <w:r>
        <w:t>Autorise mon (ma) fils, fille, pupille (rayer la mention inutile) ci dessus mentionné(e) à participer aux séances d’initiation et entraînements, ainsi qu’aux différents Championnats F.F.Tir, Challenges, Concours et Coupes organisés aussi bien sur le territoire de la ligue de l’Ile de France, que sur le plan national, jusqu’à majorité légale.</w:t>
      </w:r>
    </w:p>
    <w:p w14:paraId="392B3274" w14:textId="77777777" w:rsidR="00571A31" w:rsidRDefault="00571A31">
      <w:pPr>
        <w:pStyle w:val="Corpsdetexte"/>
      </w:pPr>
    </w:p>
    <w:p w14:paraId="493B501A" w14:textId="77777777" w:rsidR="00571A31" w:rsidRDefault="00571A31">
      <w:pPr>
        <w:ind w:right="962"/>
        <w:rPr>
          <w:sz w:val="24"/>
        </w:rPr>
      </w:pPr>
    </w:p>
    <w:p w14:paraId="037CC59F" w14:textId="77777777" w:rsidR="00571A31" w:rsidRDefault="00571A31">
      <w:pPr>
        <w:ind w:right="962"/>
        <w:rPr>
          <w:sz w:val="24"/>
        </w:rPr>
      </w:pPr>
      <w:r>
        <w:rPr>
          <w:sz w:val="24"/>
        </w:rPr>
        <w:t xml:space="preserve">Autorise également le Président de </w:t>
      </w:r>
      <w:r>
        <w:rPr>
          <w:b/>
          <w:sz w:val="24"/>
        </w:rPr>
        <w:t xml:space="preserve">l’Amicale des Tireurs de Buc, </w:t>
      </w:r>
      <w:r w:rsidR="00FC156B">
        <w:rPr>
          <w:b/>
          <w:sz w:val="24"/>
        </w:rPr>
        <w:t>Dominique Darien-De</w:t>
      </w:r>
      <w:r w:rsidR="00773851">
        <w:rPr>
          <w:b/>
          <w:sz w:val="24"/>
        </w:rPr>
        <w:t>roche</w:t>
      </w:r>
      <w:r>
        <w:rPr>
          <w:b/>
          <w:sz w:val="24"/>
        </w:rPr>
        <w:t xml:space="preserve"> </w:t>
      </w:r>
      <w:r>
        <w:rPr>
          <w:sz w:val="24"/>
        </w:rPr>
        <w:t>ou son représentant, à prendre toutes mesures (traitements médicaux, hospitalisation) rendues nécessaires par l’état de l’enfant au cas où je ne serais pas joignable.</w:t>
      </w:r>
    </w:p>
    <w:p w14:paraId="64B625DF" w14:textId="77777777" w:rsidR="00571A31" w:rsidRDefault="00571A31">
      <w:pPr>
        <w:ind w:right="962"/>
        <w:rPr>
          <w:sz w:val="24"/>
        </w:rPr>
      </w:pPr>
    </w:p>
    <w:p w14:paraId="3AD7D64C" w14:textId="77777777" w:rsidR="00571A31" w:rsidRDefault="00571A31">
      <w:pPr>
        <w:ind w:right="962"/>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Fait à……………………….</w:t>
      </w:r>
    </w:p>
    <w:p w14:paraId="0544E5DF" w14:textId="77777777" w:rsidR="00571A31" w:rsidRDefault="00571A31">
      <w:pPr>
        <w:ind w:right="962"/>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Le…………………………..</w:t>
      </w:r>
    </w:p>
    <w:p w14:paraId="3F3361B2" w14:textId="77777777" w:rsidR="00571A31" w:rsidRDefault="00571A31">
      <w:pPr>
        <w:ind w:right="962"/>
        <w:rPr>
          <w:sz w:val="24"/>
        </w:rPr>
      </w:pPr>
    </w:p>
    <w:p w14:paraId="3137C0A8" w14:textId="77777777" w:rsidR="00571A31" w:rsidRDefault="00571A31" w:rsidP="008E3326">
      <w:pPr>
        <w:ind w:right="820"/>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 xml:space="preserve">Pour servir et </w:t>
      </w:r>
      <w:r w:rsidR="008E3326">
        <w:rPr>
          <w:sz w:val="24"/>
        </w:rPr>
        <w:t xml:space="preserve">faire </w:t>
      </w:r>
      <w:r>
        <w:rPr>
          <w:sz w:val="24"/>
        </w:rPr>
        <w:t>valoir ce que de droit</w:t>
      </w:r>
    </w:p>
    <w:p w14:paraId="42E6C273" w14:textId="77777777" w:rsidR="00571A31" w:rsidRDefault="00571A31">
      <w:pPr>
        <w:ind w:right="962"/>
        <w:rPr>
          <w:sz w:val="24"/>
        </w:rPr>
      </w:pPr>
    </w:p>
    <w:p w14:paraId="29BE9251" w14:textId="77777777" w:rsidR="00571A31" w:rsidRDefault="00571A31">
      <w:pPr>
        <w:ind w:right="962"/>
        <w:rPr>
          <w:sz w:val="24"/>
        </w:rPr>
      </w:pPr>
    </w:p>
    <w:p w14:paraId="0EFFED6B" w14:textId="77777777" w:rsidR="00571A31" w:rsidRDefault="00571A31">
      <w:pPr>
        <w:ind w:right="962"/>
        <w:rPr>
          <w:sz w:val="24"/>
        </w:rPr>
      </w:pPr>
      <w:r>
        <w:rPr>
          <w:sz w:val="24"/>
        </w:rPr>
        <w:tab/>
        <w:t xml:space="preserve">Signature du père </w:t>
      </w:r>
      <w:r>
        <w:rPr>
          <w:sz w:val="24"/>
        </w:rPr>
        <w:tab/>
      </w:r>
      <w:r>
        <w:rPr>
          <w:sz w:val="24"/>
        </w:rPr>
        <w:tab/>
      </w:r>
      <w:r>
        <w:rPr>
          <w:sz w:val="24"/>
        </w:rPr>
        <w:tab/>
      </w:r>
      <w:r>
        <w:rPr>
          <w:sz w:val="24"/>
        </w:rPr>
        <w:tab/>
      </w:r>
      <w:r>
        <w:rPr>
          <w:sz w:val="24"/>
        </w:rPr>
        <w:tab/>
      </w:r>
      <w:r>
        <w:rPr>
          <w:sz w:val="24"/>
        </w:rPr>
        <w:tab/>
      </w:r>
      <w:r>
        <w:rPr>
          <w:sz w:val="24"/>
        </w:rPr>
        <w:tab/>
        <w:t>Signature de la mère</w:t>
      </w:r>
    </w:p>
    <w:p w14:paraId="0B43D9FF" w14:textId="77777777" w:rsidR="00571A31" w:rsidRDefault="00571A31">
      <w:pPr>
        <w:ind w:right="962"/>
        <w:rPr>
          <w:sz w:val="24"/>
        </w:rPr>
      </w:pPr>
    </w:p>
    <w:p w14:paraId="450EC0FC" w14:textId="77777777" w:rsidR="00571A31" w:rsidRDefault="00571A31">
      <w:pPr>
        <w:ind w:right="962"/>
        <w:rPr>
          <w:sz w:val="24"/>
        </w:rPr>
      </w:pPr>
    </w:p>
    <w:p w14:paraId="620E69F9" w14:textId="77777777" w:rsidR="00571A31" w:rsidRDefault="001F7DA7">
      <w:pPr>
        <w:ind w:right="962"/>
        <w:rPr>
          <w:sz w:val="24"/>
        </w:rPr>
      </w:pPr>
      <w:r>
        <w:rPr>
          <w:sz w:val="24"/>
        </w:rPr>
        <w:tab/>
      </w:r>
      <w:r w:rsidR="00571A31">
        <w:rPr>
          <w:sz w:val="24"/>
        </w:rPr>
        <w:tab/>
      </w:r>
      <w:r w:rsidR="00571A31">
        <w:rPr>
          <w:sz w:val="24"/>
        </w:rPr>
        <w:tab/>
      </w:r>
      <w:r w:rsidR="00571A31">
        <w:rPr>
          <w:sz w:val="24"/>
        </w:rPr>
        <w:tab/>
      </w:r>
      <w:r w:rsidR="00571A31">
        <w:rPr>
          <w:sz w:val="24"/>
        </w:rPr>
        <w:tab/>
      </w:r>
      <w:r w:rsidR="00571A31">
        <w:rPr>
          <w:sz w:val="24"/>
        </w:rPr>
        <w:tab/>
      </w:r>
      <w:r w:rsidR="00571A31">
        <w:rPr>
          <w:sz w:val="24"/>
        </w:rPr>
        <w:tab/>
      </w:r>
      <w:r w:rsidR="00571A31">
        <w:rPr>
          <w:sz w:val="24"/>
        </w:rPr>
        <w:tab/>
      </w:r>
      <w:r w:rsidR="00571A31">
        <w:rPr>
          <w:sz w:val="24"/>
        </w:rPr>
        <w:tab/>
      </w:r>
      <w:r w:rsidR="00571A31">
        <w:rPr>
          <w:sz w:val="24"/>
        </w:rPr>
        <w:tab/>
      </w:r>
      <w:r w:rsidR="00571A31">
        <w:rPr>
          <w:sz w:val="24"/>
        </w:rPr>
        <w:tab/>
        <w:t xml:space="preserve"> </w:t>
      </w:r>
    </w:p>
    <w:sectPr w:rsidR="00571A31">
      <w:headerReference w:type="default" r:id="rId9"/>
      <w:pgSz w:w="11906" w:h="16838" w:code="9"/>
      <w:pgMar w:top="454" w:right="454" w:bottom="454" w:left="567"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F5378" w14:textId="77777777" w:rsidR="00BC053B" w:rsidRDefault="00BC053B">
      <w:r>
        <w:separator/>
      </w:r>
    </w:p>
  </w:endnote>
  <w:endnote w:type="continuationSeparator" w:id="0">
    <w:p w14:paraId="2A876CEF" w14:textId="77777777" w:rsidR="00BC053B" w:rsidRDefault="00BC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5E703" w14:textId="77777777" w:rsidR="00BC053B" w:rsidRDefault="00BC053B">
      <w:r>
        <w:separator/>
      </w:r>
    </w:p>
  </w:footnote>
  <w:footnote w:type="continuationSeparator" w:id="0">
    <w:p w14:paraId="0AC06CCA" w14:textId="77777777" w:rsidR="00BC053B" w:rsidRDefault="00BC0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A936" w14:textId="441E3423" w:rsidR="00571A31" w:rsidRDefault="00EB4C22">
    <w:pPr>
      <w:pStyle w:val="En-tte"/>
      <w:tabs>
        <w:tab w:val="clear" w:pos="4536"/>
        <w:tab w:val="clear" w:pos="9072"/>
        <w:tab w:val="center" w:pos="1701"/>
      </w:tabs>
      <w:jc w:val="center"/>
      <w:rPr>
        <w:rFonts w:ascii="Times New Roman" w:hAnsi="Times New Roman"/>
        <w:b/>
      </w:rPr>
    </w:pPr>
    <w:r>
      <w:rPr>
        <w:rFonts w:ascii="Times New Roman" w:hAnsi="Times New Roman"/>
        <w:b/>
        <w:noProof/>
      </w:rPr>
      <w:drawing>
        <wp:anchor distT="0" distB="0" distL="114300" distR="114300" simplePos="0" relativeHeight="251657216" behindDoc="0" locked="0" layoutInCell="0" allowOverlap="1" wp14:anchorId="3176607A" wp14:editId="4EF9CB4C">
          <wp:simplePos x="0" y="0"/>
          <wp:positionH relativeFrom="column">
            <wp:posOffset>116205</wp:posOffset>
          </wp:positionH>
          <wp:positionV relativeFrom="paragraph">
            <wp:posOffset>87630</wp:posOffset>
          </wp:positionV>
          <wp:extent cx="899795" cy="889635"/>
          <wp:effectExtent l="0" t="0" r="0" b="5715"/>
          <wp:wrapNone/>
          <wp:docPr id="1" name="Image 1" descr="LOGO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71A31">
      <w:rPr>
        <w:rFonts w:ascii="Times New Roman" w:hAnsi="Times New Roman"/>
        <w:b/>
      </w:rPr>
      <w:t>AMICALE DES TIREURS DE BUC</w:t>
    </w:r>
  </w:p>
  <w:p w14:paraId="39B05EC6" w14:textId="13D7427B" w:rsidR="00571A31" w:rsidRDefault="00571A31">
    <w:pPr>
      <w:pStyle w:val="En-tte"/>
      <w:tabs>
        <w:tab w:val="clear" w:pos="4536"/>
        <w:tab w:val="clear" w:pos="9072"/>
        <w:tab w:val="center" w:pos="1701"/>
      </w:tabs>
      <w:jc w:val="center"/>
      <w:rPr>
        <w:rFonts w:ascii="Times New Roman" w:hAnsi="Times New Roman"/>
        <w:b/>
      </w:rPr>
    </w:pPr>
    <w:r>
      <w:rPr>
        <w:rFonts w:ascii="Times New Roman" w:hAnsi="Times New Roman"/>
        <w:b/>
      </w:rPr>
      <w:t>446 Avenue Morane Saulnier</w:t>
    </w:r>
  </w:p>
  <w:p w14:paraId="3E30A9D2" w14:textId="3210FCCB" w:rsidR="00571A31" w:rsidRDefault="00571A31">
    <w:pPr>
      <w:pStyle w:val="En-tte"/>
      <w:tabs>
        <w:tab w:val="clear" w:pos="4536"/>
        <w:tab w:val="clear" w:pos="9072"/>
        <w:tab w:val="center" w:pos="1701"/>
      </w:tabs>
      <w:jc w:val="center"/>
      <w:rPr>
        <w:rFonts w:ascii="Times New Roman" w:hAnsi="Times New Roman"/>
        <w:b/>
      </w:rPr>
    </w:pPr>
    <w:r>
      <w:rPr>
        <w:rFonts w:ascii="Times New Roman" w:hAnsi="Times New Roman"/>
        <w:b/>
      </w:rPr>
      <w:t>78530 BUC</w:t>
    </w:r>
  </w:p>
  <w:p w14:paraId="6BEFB999" w14:textId="1E3A6A56" w:rsidR="00571A31" w:rsidRDefault="00571A31">
    <w:pPr>
      <w:pStyle w:val="En-tte"/>
      <w:tabs>
        <w:tab w:val="clear" w:pos="4536"/>
        <w:tab w:val="clear" w:pos="9072"/>
        <w:tab w:val="center" w:pos="1701"/>
      </w:tabs>
      <w:jc w:val="center"/>
      <w:rPr>
        <w:rFonts w:ascii="Times New Roman" w:hAnsi="Times New Roman"/>
        <w:b/>
      </w:rPr>
    </w:pPr>
  </w:p>
  <w:p w14:paraId="66B01A64" w14:textId="77777777" w:rsidR="00571A31" w:rsidRDefault="00571A31">
    <w:pPr>
      <w:pStyle w:val="En-tte"/>
      <w:tabs>
        <w:tab w:val="clear" w:pos="4536"/>
        <w:tab w:val="clear" w:pos="9072"/>
        <w:tab w:val="center" w:pos="1701"/>
      </w:tabs>
      <w:jc w:val="center"/>
      <w:rPr>
        <w:rFonts w:ascii="Times New Roman" w:hAnsi="Times New Roman"/>
        <w:b/>
      </w:rPr>
    </w:pPr>
  </w:p>
  <w:p w14:paraId="0CF15941" w14:textId="7F73AE1E" w:rsidR="00571A31" w:rsidRDefault="00571A31">
    <w:pPr>
      <w:pStyle w:val="En-tte"/>
      <w:tabs>
        <w:tab w:val="clear" w:pos="4536"/>
        <w:tab w:val="clear" w:pos="9072"/>
        <w:tab w:val="center" w:pos="1701"/>
        <w:tab w:val="left" w:pos="2977"/>
        <w:tab w:val="left" w:pos="5812"/>
        <w:tab w:val="left" w:pos="5954"/>
      </w:tabs>
      <w:rPr>
        <w:rFonts w:ascii="Times New Roman" w:hAnsi="Times New Roman"/>
        <w:b/>
        <w:sz w:val="16"/>
      </w:rPr>
    </w:pPr>
    <w:r>
      <w:rPr>
        <w:rFonts w:ascii="Times New Roman" w:hAnsi="Times New Roman"/>
        <w:b/>
        <w:sz w:val="16"/>
      </w:rPr>
      <w:tab/>
    </w:r>
    <w:r>
      <w:rPr>
        <w:rFonts w:ascii="Times New Roman" w:hAnsi="Times New Roman"/>
        <w:b/>
        <w:sz w:val="16"/>
      </w:rPr>
      <w:tab/>
      <w:t xml:space="preserve">Affiliation F.F.T N° : 10 78 084                    </w:t>
    </w:r>
    <w:r>
      <w:rPr>
        <w:rFonts w:ascii="Times New Roman" w:hAnsi="Times New Roman"/>
        <w:b/>
        <w:sz w:val="16"/>
      </w:rPr>
      <w:tab/>
      <w:t>Agrément D.D.J.S N° : APS 78 853</w:t>
    </w:r>
  </w:p>
  <w:p w14:paraId="21F9CDCF" w14:textId="77777777" w:rsidR="00571A31" w:rsidRDefault="00571A31">
    <w:pPr>
      <w:pStyle w:val="En-tte"/>
      <w:tabs>
        <w:tab w:val="clear" w:pos="4536"/>
        <w:tab w:val="clear" w:pos="9072"/>
        <w:tab w:val="center" w:pos="1701"/>
        <w:tab w:val="left" w:pos="2977"/>
        <w:tab w:val="left" w:pos="5812"/>
        <w:tab w:val="left" w:pos="5954"/>
      </w:tabs>
      <w:rPr>
        <w:rFonts w:ascii="Times New Roman" w:hAnsi="Times New Roman"/>
        <w:b/>
        <w:sz w:val="16"/>
      </w:rPr>
    </w:pPr>
  </w:p>
  <w:p w14:paraId="075944B6" w14:textId="77777777" w:rsidR="00571A31" w:rsidRDefault="00571A31">
    <w:pPr>
      <w:pStyle w:val="En-tte"/>
      <w:tabs>
        <w:tab w:val="clear" w:pos="4536"/>
        <w:tab w:val="clear" w:pos="9072"/>
        <w:tab w:val="center" w:pos="1701"/>
        <w:tab w:val="left" w:pos="2977"/>
        <w:tab w:val="left" w:pos="5812"/>
        <w:tab w:val="left" w:pos="5954"/>
      </w:tabs>
      <w:rPr>
        <w:rFonts w:ascii="Times New Roman" w:hAnsi="Times New Roman"/>
        <w:b/>
        <w:sz w:val="16"/>
      </w:rPr>
    </w:pPr>
    <w:r>
      <w:rPr>
        <w:rFonts w:ascii="Times New Roman" w:hAnsi="Times New Roman"/>
        <w:b/>
        <w:sz w:val="16"/>
      </w:rPr>
      <w:tab/>
    </w:r>
    <w:r>
      <w:rPr>
        <w:rFonts w:ascii="Times New Roman" w:hAnsi="Times New Roman"/>
        <w:b/>
        <w:sz w:val="16"/>
      </w:rPr>
      <w:tab/>
      <w:t xml:space="preserve">SIRET : 447 975 715 00015    </w:t>
    </w:r>
    <w:r>
      <w:rPr>
        <w:rFonts w:ascii="Times New Roman" w:hAnsi="Times New Roman"/>
        <w:b/>
        <w:sz w:val="16"/>
      </w:rPr>
      <w:tab/>
    </w:r>
    <w:r>
      <w:rPr>
        <w:rFonts w:ascii="Times New Roman" w:hAnsi="Times New Roman"/>
        <w:b/>
        <w:sz w:val="16"/>
      </w:rPr>
      <w:tab/>
      <w:t>SIREN: 447 975 715</w:t>
    </w:r>
  </w:p>
  <w:p w14:paraId="06ADAAAD" w14:textId="77777777" w:rsidR="00571A31" w:rsidRDefault="00571A31">
    <w:pPr>
      <w:pStyle w:val="En-tte"/>
      <w:tabs>
        <w:tab w:val="clear" w:pos="4536"/>
        <w:tab w:val="clear" w:pos="9072"/>
        <w:tab w:val="center" w:pos="1701"/>
      </w:tabs>
      <w:jc w:val="center"/>
      <w:rPr>
        <w:rFonts w:ascii="Times New Roman" w:hAnsi="Times New Roman"/>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228B6"/>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num w:numId="1" w16cid:durableId="85816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20"/>
    <w:rsid w:val="00073D0C"/>
    <w:rsid w:val="000B6E68"/>
    <w:rsid w:val="000D3C10"/>
    <w:rsid w:val="001F7DA7"/>
    <w:rsid w:val="00207416"/>
    <w:rsid w:val="00236948"/>
    <w:rsid w:val="00240720"/>
    <w:rsid w:val="002828B7"/>
    <w:rsid w:val="003104C7"/>
    <w:rsid w:val="003A74A3"/>
    <w:rsid w:val="00452F59"/>
    <w:rsid w:val="00571A31"/>
    <w:rsid w:val="005D6827"/>
    <w:rsid w:val="00611DEC"/>
    <w:rsid w:val="00773851"/>
    <w:rsid w:val="007804C8"/>
    <w:rsid w:val="0078468E"/>
    <w:rsid w:val="007A7469"/>
    <w:rsid w:val="007B4C3F"/>
    <w:rsid w:val="007F71A0"/>
    <w:rsid w:val="00816655"/>
    <w:rsid w:val="008B6993"/>
    <w:rsid w:val="008E3326"/>
    <w:rsid w:val="009A42A6"/>
    <w:rsid w:val="009C673A"/>
    <w:rsid w:val="009D54BE"/>
    <w:rsid w:val="00AC3B12"/>
    <w:rsid w:val="00AD339B"/>
    <w:rsid w:val="00AE3E0E"/>
    <w:rsid w:val="00B17333"/>
    <w:rsid w:val="00B813FF"/>
    <w:rsid w:val="00B95C6F"/>
    <w:rsid w:val="00BB3BAB"/>
    <w:rsid w:val="00BC053B"/>
    <w:rsid w:val="00BC2866"/>
    <w:rsid w:val="00CA210B"/>
    <w:rsid w:val="00CC367D"/>
    <w:rsid w:val="00D334E8"/>
    <w:rsid w:val="00D7541A"/>
    <w:rsid w:val="00D836D2"/>
    <w:rsid w:val="00D910F3"/>
    <w:rsid w:val="00DB433A"/>
    <w:rsid w:val="00E14985"/>
    <w:rsid w:val="00EB4C22"/>
    <w:rsid w:val="00EF7DC1"/>
    <w:rsid w:val="00F15731"/>
    <w:rsid w:val="00F33907"/>
    <w:rsid w:val="00F643E2"/>
    <w:rsid w:val="00FC15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63400"/>
  <w15:chartTrackingRefBased/>
  <w15:docId w15:val="{53E8122D-31CC-4FE6-A3F1-88B1DD0D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rPr>
  </w:style>
  <w:style w:type="paragraph" w:styleId="Titre1">
    <w:name w:val="heading 1"/>
    <w:basedOn w:val="Normal"/>
    <w:next w:val="Normal"/>
    <w:qFormat/>
    <w:pPr>
      <w:keepNext/>
      <w:jc w:val="center"/>
      <w:outlineLvl w:val="0"/>
    </w:pPr>
    <w:rPr>
      <w:b/>
      <w:bCs/>
      <w:sz w:val="24"/>
      <w:szCs w:val="24"/>
      <w:u w:val="single"/>
    </w:rPr>
  </w:style>
  <w:style w:type="paragraph" w:styleId="Titre2">
    <w:name w:val="heading 2"/>
    <w:basedOn w:val="Normal"/>
    <w:next w:val="Normal"/>
    <w:qFormat/>
    <w:pPr>
      <w:keepNext/>
      <w:jc w:val="center"/>
      <w:outlineLvl w:val="1"/>
    </w:pPr>
    <w:rPr>
      <w:b/>
      <w:bCs/>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
    <w:name w:val="Body Text"/>
    <w:basedOn w:val="Normal"/>
    <w:pPr>
      <w:ind w:right="962"/>
    </w:pPr>
    <w:rPr>
      <w:sz w:val="24"/>
      <w:szCs w:val="24"/>
    </w:rPr>
  </w:style>
  <w:style w:type="character" w:styleId="Lienhypertexte">
    <w:name w:val="Hyperlink"/>
    <w:rsid w:val="001F7D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ourrier@atbuc.com" TargetMode="External"/><Relationship Id="rId3" Type="http://schemas.openxmlformats.org/officeDocument/2006/relationships/settings" Target="settings.xml"/><Relationship Id="rId7" Type="http://schemas.openxmlformats.org/officeDocument/2006/relationships/hyperlink" Target="http://www.atbu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TIR\Buc%20lettre%20&#224;%20en-tete%20v1.3.2003%20siren_sire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Buc lettre à en-tete v1.3.2003 siren_siret</Template>
  <TotalTime>0</TotalTime>
  <Pages>1</Pages>
  <Words>199</Words>
  <Characters>1097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SAISON SPORTIVE 2003/2004</vt:lpstr>
    </vt:vector>
  </TitlesOfParts>
  <Company>Usinor</Company>
  <LinksUpToDate>false</LinksUpToDate>
  <CharactersWithSpaces>1294</CharactersWithSpaces>
  <SharedDoc>false</SharedDoc>
  <HLinks>
    <vt:vector size="12" baseType="variant">
      <vt:variant>
        <vt:i4>6488143</vt:i4>
      </vt:variant>
      <vt:variant>
        <vt:i4>3</vt:i4>
      </vt:variant>
      <vt:variant>
        <vt:i4>0</vt:i4>
      </vt:variant>
      <vt:variant>
        <vt:i4>5</vt:i4>
      </vt:variant>
      <vt:variant>
        <vt:lpwstr>mailto:courrier@atbuc.com</vt:lpwstr>
      </vt:variant>
      <vt:variant>
        <vt:lpwstr/>
      </vt:variant>
      <vt:variant>
        <vt:i4>4522000</vt:i4>
      </vt:variant>
      <vt:variant>
        <vt:i4>0</vt:i4>
      </vt:variant>
      <vt:variant>
        <vt:i4>0</vt:i4>
      </vt:variant>
      <vt:variant>
        <vt:i4>5</vt:i4>
      </vt:variant>
      <vt:variant>
        <vt:lpwstr>http://www.atbuc.com/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SAISON SPORTIVE 2003/2004</dc:title>
  <dc:subject/>
  <dc:creator>Comte</dc:creator>
  <cp:keywords/>
  <cp:lastModifiedBy>PLUVINAGE Margaux (SAFRAN AIRCRAFT ENGINES)</cp:lastModifiedBy>
  <cp:revision>2</cp:revision>
  <cp:lastPrinted>2004-09-08T06:42:00Z</cp:lastPrinted>
  <dcterms:created xsi:type="dcterms:W3CDTF">2026-07-18T06:44:00Z</dcterms:created>
  <dcterms:modified xsi:type="dcterms:W3CDTF">2026-07-18T06:44:00Z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4ffcea-f25b-491e-9dc9-834516f3550e_Enabled">
    <vt:lpwstr>true</vt:lpwstr>
  </property>
  <property fmtid="{D5CDD505-2E9C-101B-9397-08002B2CF9AE}" pid="3" name="MSIP_Label_024ffcea-f25b-491e-9dc9-834516f3550e_SetDate">
    <vt:lpwstr>2025-07-30T06:52:05Z</vt:lpwstr>
  </property>
  <property fmtid="{D5CDD505-2E9C-101B-9397-08002B2CF9AE}" pid="4" name="MSIP_Label_024ffcea-f25b-491e-9dc9-834516f3550e_Method">
    <vt:lpwstr>Standard</vt:lpwstr>
  </property>
  <property fmtid="{D5CDD505-2E9C-101B-9397-08002B2CF9AE}" pid="5" name="MSIP_Label_024ffcea-f25b-491e-9dc9-834516f3550e_Name">
    <vt:lpwstr>C2 - restricted</vt:lpwstr>
  </property>
  <property fmtid="{D5CDD505-2E9C-101B-9397-08002B2CF9AE}" pid="6" name="MSIP_Label_024ffcea-f25b-491e-9dc9-834516f3550e_SiteId">
    <vt:lpwstr>d52b49b7-0c8f-4d89-8c4f-f20517306e08</vt:lpwstr>
  </property>
  <property fmtid="{D5CDD505-2E9C-101B-9397-08002B2CF9AE}" pid="7" name="MSIP_Label_024ffcea-f25b-491e-9dc9-834516f3550e_ActionId">
    <vt:lpwstr>22eb6ec0-e6e6-412b-97ab-1e9281cdb6f8</vt:lpwstr>
  </property>
  <property fmtid="{D5CDD505-2E9C-101B-9397-08002B2CF9AE}" pid="8" name="MSIP_Label_024ffcea-f25b-491e-9dc9-834516f3550e_ContentBits">
    <vt:lpwstr>1</vt:lpwstr>
  </property>
</Properties>
</file>